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Arial" w:hAnsi="Arial" w:cs="Arial"/>
          <w:b/>
          <w:bCs/>
        </w:rPr>
      </w:pPr>
    </w:p>
    <w:p w:rsidR="00755A44" w:rsidRPr="002F0A92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bCs/>
        </w:rPr>
      </w:pPr>
      <w:r w:rsidRPr="002F0A92">
        <w:rPr>
          <w:rFonts w:ascii="Times New Roman" w:hAnsi="Times New Roman" w:cs="Times New Roman"/>
          <w:b/>
          <w:bCs/>
        </w:rPr>
        <w:t>ỦY BAN NHÂN DÂN THÀNH PHỐ HỒ CHÍ MINH</w:t>
      </w:r>
    </w:p>
    <w:p w:rsidR="00755A44" w:rsidRPr="002F0A92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  <w:r w:rsidRPr="002F0A92">
        <w:rPr>
          <w:rFonts w:ascii="Times New Roman" w:hAnsi="Times New Roman" w:cs="Times New Roman"/>
          <w:b/>
          <w:bCs/>
        </w:rPr>
        <w:t xml:space="preserve">               TRƯỜNG CAO ĐẲNG KỸ THUẬT LÝ TỰ TRỌNG THÀNH PHỐ HỒ CHÍ MINH</w:t>
      </w: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---------------</w:t>
      </w:r>
      <w:r>
        <w:rPr>
          <w:rFonts w:ascii="Times New Roman" w:hAnsi="Times New Roman" w:cs="Times New Roman"/>
        </w:rPr>
        <w:t>o0o</w:t>
      </w:r>
      <w:r>
        <w:rPr>
          <w:rFonts w:ascii="Times New Roman" w:hAnsi="Times New Roman" w:cs="Times New Roman"/>
          <w:b/>
          <w:bCs/>
        </w:rPr>
        <w:t>--------------</w:t>
      </w: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                 </w:t>
      </w:r>
      <w:r w:rsidRPr="00B2227E"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" o:spid="_x0000_i1025" type="#_x0000_t75" style="width:108.75pt;height:100.5pt;visibility:visible">
            <v:imagedata r:id="rId4" o:title=""/>
          </v:shape>
        </w:pict>
      </w:r>
    </w:p>
    <w:p w:rsidR="00755A44" w:rsidRPr="002A2F55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</w:p>
    <w:p w:rsidR="00755A44" w:rsidRDefault="00755A4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bCs/>
        </w:rPr>
      </w:pPr>
    </w:p>
    <w:p w:rsidR="00755A44" w:rsidRPr="00A12593" w:rsidRDefault="00755A4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bCs/>
          <w:sz w:val="38"/>
          <w:szCs w:val="38"/>
        </w:rPr>
      </w:pPr>
      <w:r w:rsidRPr="00A12593">
        <w:rPr>
          <w:rFonts w:ascii="Times New Roman" w:hAnsi="Times New Roman" w:cs="Times New Roman"/>
          <w:b/>
          <w:bCs/>
          <w:sz w:val="38"/>
          <w:szCs w:val="38"/>
        </w:rPr>
        <w:t>SÁNG KIẾN KINH NGHIỆM</w:t>
      </w:r>
    </w:p>
    <w:p w:rsidR="00755A44" w:rsidRDefault="00755A4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CHỨNG MINH MỘT SỐ TÍNH CHẤT CỦA </w:t>
      </w:r>
      <w:r w:rsidRPr="00A12593">
        <w:rPr>
          <w:rFonts w:ascii="Times New Roman" w:hAnsi="Times New Roman" w:cs="Times New Roman"/>
          <w:b/>
          <w:bCs/>
          <w:sz w:val="36"/>
          <w:szCs w:val="36"/>
        </w:rPr>
        <w:t>ĐỊNH THỨ</w:t>
      </w:r>
      <w:r>
        <w:rPr>
          <w:rFonts w:ascii="Times New Roman" w:hAnsi="Times New Roman" w:cs="Times New Roman"/>
          <w:b/>
          <w:bCs/>
          <w:sz w:val="36"/>
          <w:szCs w:val="36"/>
        </w:rPr>
        <w:t>C</w:t>
      </w:r>
    </w:p>
    <w:p w:rsidR="00755A44" w:rsidRPr="00A12593" w:rsidRDefault="00755A44" w:rsidP="00E55DE9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Mã số: 118</w:t>
      </w:r>
    </w:p>
    <w:p w:rsidR="00755A44" w:rsidRPr="00C01A7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</w:t>
      </w: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</w:t>
      </w:r>
      <w:r w:rsidRPr="002A2F55">
        <w:rPr>
          <w:rFonts w:ascii="Times New Roman" w:hAnsi="Times New Roman" w:cs="Times New Roman"/>
          <w:sz w:val="28"/>
          <w:szCs w:val="28"/>
        </w:rPr>
        <w:t>Người thực hiện:</w:t>
      </w:r>
      <w:r>
        <w:rPr>
          <w:rFonts w:ascii="Times New Roman" w:hAnsi="Times New Roman" w:cs="Times New Roman"/>
          <w:sz w:val="28"/>
          <w:szCs w:val="28"/>
        </w:rPr>
        <w:t xml:space="preserve"> ThS.</w:t>
      </w:r>
      <w:r w:rsidRPr="002A2F55">
        <w:rPr>
          <w:rFonts w:ascii="Times New Roman" w:hAnsi="Times New Roman" w:cs="Times New Roman"/>
          <w:sz w:val="28"/>
          <w:szCs w:val="28"/>
        </w:rPr>
        <w:t xml:space="preserve"> Nguyễn Tiến Dương</w:t>
      </w: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Tổ: Toán – Khoa khoa học cơ bản</w:t>
      </w: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Năm học : 2015 -2016</w:t>
      </w: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755A44" w:rsidRDefault="00755A44" w:rsidP="00C01A74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</w:t>
      </w:r>
    </w:p>
    <w:sectPr w:rsidR="00755A44" w:rsidSect="00106C58">
      <w:pgSz w:w="12240" w:h="15840"/>
      <w:pgMar w:top="1080" w:right="1440" w:bottom="900" w:left="1440" w:header="720" w:footer="720" w:gutter="0"/>
      <w:cols w:space="720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1A74"/>
    <w:rsid w:val="0006351C"/>
    <w:rsid w:val="000F24F2"/>
    <w:rsid w:val="001007F3"/>
    <w:rsid w:val="00106C58"/>
    <w:rsid w:val="001B37D3"/>
    <w:rsid w:val="001E6FDB"/>
    <w:rsid w:val="002279C8"/>
    <w:rsid w:val="0028223C"/>
    <w:rsid w:val="002A2F55"/>
    <w:rsid w:val="002F0A92"/>
    <w:rsid w:val="003832A3"/>
    <w:rsid w:val="006119BB"/>
    <w:rsid w:val="00755A44"/>
    <w:rsid w:val="00804B9D"/>
    <w:rsid w:val="00884809"/>
    <w:rsid w:val="00A12593"/>
    <w:rsid w:val="00B2227E"/>
    <w:rsid w:val="00BF062C"/>
    <w:rsid w:val="00C01A74"/>
    <w:rsid w:val="00E55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7F3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A2F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A2F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2</Pages>
  <Words>107</Words>
  <Characters>613</Characters>
  <Application>Microsoft Office Outlook</Application>
  <DocSecurity>0</DocSecurity>
  <Lines>0</Lines>
  <Paragraphs>0</Paragraphs>
  <ScaleCrop>false</ScaleCrop>
  <Company>http://viet4room.com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Thay Duong</cp:lastModifiedBy>
  <cp:revision>7</cp:revision>
  <dcterms:created xsi:type="dcterms:W3CDTF">2014-01-09T10:10:00Z</dcterms:created>
  <dcterms:modified xsi:type="dcterms:W3CDTF">2016-05-14T00:10:00Z</dcterms:modified>
</cp:coreProperties>
</file>